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075285" w:rsidRPr="00075285">
        <w:rPr>
          <w:color w:val="000000"/>
        </w:rPr>
        <w:t>№ 0318300008824000693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075285" w:rsidP="00D83DC2">
            <w:pPr>
              <w:rPr>
                <w:lang w:val="en-US"/>
              </w:rPr>
            </w:pPr>
            <w:r w:rsidRPr="00075285">
              <w:t>№ 0318300008824000693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075285" w:rsidRDefault="00183195" w:rsidP="00D83DC2">
            <w:r w:rsidRPr="002C40F2">
              <w:t>Выполнение работ по нанесению горизонтальной дорожной разметки на улично-дорожной сети Темрюкского городского поселения Темрюкского района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075285" w:rsidRDefault="005422F7" w:rsidP="00D83DC2">
            <w:r w:rsidRPr="00B31262">
              <w:t>Уполномоченный орган</w:t>
            </w:r>
          </w:p>
          <w:p w:rsidR="005422F7" w:rsidRPr="00075285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Сдобнова</w:t>
            </w:r>
            <w:proofErr w:type="spellEnd"/>
            <w:r>
              <w:t> </w:t>
            </w:r>
            <w:r w:rsidRPr="00B31262">
              <w:t>Ирина</w:t>
            </w:r>
            <w:r>
              <w:t> </w:t>
            </w:r>
            <w:r w:rsidRPr="00B31262">
              <w:t>Федоровна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обязанности заместителя главы Темрюкского городского п</w:t>
            </w:r>
            <w:r>
              <w:t>о</w:t>
            </w:r>
            <w:r>
              <w:lastRenderedPageBreak/>
              <w:t>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04.10.2024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04.10.2024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07.10.2024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5 183 345.83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243235203800023520100100870014211244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5 183 345.83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16.12.2024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075285" w:rsidRDefault="00594394" w:rsidP="004E30FE">
            <w:r w:rsidRPr="00075285">
              <w:t>03651101</w:t>
            </w:r>
            <w:r w:rsidR="007F6DF4" w:rsidRPr="00075285">
              <w:t>:Российская Федерация/Муниципальные о</w:t>
            </w:r>
            <w:r w:rsidR="007F6DF4" w:rsidRPr="00075285">
              <w:t>б</w:t>
            </w:r>
            <w:r w:rsidR="007F6DF4" w:rsidRPr="00075285">
              <w:t>разования Краснодарского края/Муниципальные рай</w:t>
            </w:r>
            <w:r w:rsidR="007F6DF4" w:rsidRPr="00075285">
              <w:t>о</w:t>
            </w:r>
            <w:r w:rsidR="007F6DF4" w:rsidRPr="00075285">
              <w:t>ны Краснодарского края/Темрюкский муниципальный район/Городские поселения Темрюкского муниц</w:t>
            </w:r>
            <w:r w:rsidR="007F6DF4" w:rsidRPr="00075285">
              <w:t>и</w:t>
            </w:r>
            <w:r w:rsidR="007F6DF4" w:rsidRPr="00075285">
              <w:t>пального района/</w:t>
            </w:r>
            <w:proofErr w:type="gramStart"/>
            <w:r w:rsidR="007F6DF4" w:rsidRPr="00075285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5 183 345,83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5 183 345,83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5 183 345,83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5 183 345,83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улично-дорожная сеть Темрюкского городского поселения Т</w:t>
            </w:r>
            <w:r w:rsidRPr="00494DC6">
              <w:t>е</w:t>
            </w:r>
            <w:r w:rsidRPr="00494DC6">
              <w:t>мрюкского района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51 833.46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</w:t>
            </w:r>
            <w:r w:rsidRPr="0015115A">
              <w:lastRenderedPageBreak/>
              <w:t xml:space="preserve">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075285">
              <w:t>ЮЖНОЕ</w:t>
            </w:r>
            <w:proofErr w:type="gramEnd"/>
            <w:r w:rsidRPr="00075285">
              <w:t xml:space="preserve"> ГУ БАНКА РОССИИ//УФК по Краснода</w:t>
            </w:r>
            <w:r w:rsidRPr="00075285">
              <w:t>р</w:t>
            </w:r>
            <w:r w:rsidRPr="00075285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 xml:space="preserve">ответствующей требованиям статьи 45 Федерального закона от 05.04.2013 № 44-ФЗ «О контрактной системе в сфере закупок товаров, работ, услуг для обеспечения </w:t>
            </w:r>
            <w:r w:rsidRPr="00C64F88">
              <w:lastRenderedPageBreak/>
              <w:t>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-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-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51 833.46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lastRenderedPageBreak/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1164"/>
        <w:gridCol w:w="1582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Выполнение работ по нан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сению горизо</w:t>
            </w:r>
            <w:r w:rsidRPr="00407935">
              <w:rPr>
                <w:sz w:val="20"/>
                <w:szCs w:val="20"/>
              </w:rPr>
              <w:t>н</w:t>
            </w:r>
            <w:r w:rsidRPr="00407935">
              <w:rPr>
                <w:sz w:val="20"/>
                <w:szCs w:val="20"/>
              </w:rPr>
              <w:t>тальной д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рожной ра</w:t>
            </w:r>
            <w:r w:rsidRPr="00407935">
              <w:rPr>
                <w:sz w:val="20"/>
                <w:szCs w:val="20"/>
              </w:rPr>
              <w:t>з</w:t>
            </w:r>
            <w:r w:rsidRPr="00407935">
              <w:rPr>
                <w:sz w:val="20"/>
                <w:szCs w:val="20"/>
              </w:rPr>
              <w:t>метки на ули</w:t>
            </w:r>
            <w:r w:rsidRPr="00407935">
              <w:rPr>
                <w:sz w:val="20"/>
                <w:szCs w:val="20"/>
              </w:rPr>
              <w:t>ч</w:t>
            </w:r>
            <w:r w:rsidRPr="00407935">
              <w:rPr>
                <w:sz w:val="20"/>
                <w:szCs w:val="20"/>
              </w:rPr>
              <w:t>но-дорожной сети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42.11.20.300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5183345.83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5183345.83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5 183 345,83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183195" w:rsidRPr="001D6C00" w:rsidRDefault="00183195" w:rsidP="00D3541C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075285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075285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285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9</Pages>
  <Words>2016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2024-09-24T13:17:00Z</dcterms:modified>
</cp:coreProperties>
</file>